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632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3402"/>
        <w:gridCol w:w="3544"/>
        <w:gridCol w:w="3686"/>
      </w:tblGrid>
      <w:tr w:rsidR="009512B0" w:rsidRPr="00AA1E25" w:rsidTr="00AA1E25">
        <w:trPr>
          <w:trHeight w:val="560"/>
        </w:trPr>
        <w:tc>
          <w:tcPr>
            <w:tcW w:w="10632" w:type="dxa"/>
            <w:gridSpan w:val="3"/>
            <w:vAlign w:val="center"/>
          </w:tcPr>
          <w:p w:rsidR="00263012" w:rsidRPr="00271CB1" w:rsidRDefault="000D4805" w:rsidP="00013C46">
            <w:pPr>
              <w:spacing w:after="0" w:line="240" w:lineRule="auto"/>
              <w:jc w:val="center"/>
              <w:rPr>
                <w:b/>
                <w:noProof/>
                <w:sz w:val="28"/>
                <w:szCs w:val="28"/>
                <w:lang w:eastAsia="ru-RU"/>
              </w:rPr>
            </w:pPr>
            <w:r>
              <w:rPr>
                <w:b/>
                <w:noProof/>
                <w:sz w:val="28"/>
                <w:szCs w:val="28"/>
                <w:lang w:eastAsia="ru-RU"/>
              </w:rPr>
              <w:t>Сохрани материальное равенство (</w:t>
            </w:r>
            <w:r w:rsidR="00725FD6">
              <w:t xml:space="preserve">Уход </w:t>
            </w:r>
            <w:proofErr w:type="gramStart"/>
            <w:r w:rsidR="00725FD6">
              <w:t>из</w:t>
            </w:r>
            <w:proofErr w:type="gramEnd"/>
            <w:r w:rsidR="00725FD6">
              <w:t xml:space="preserve"> под боя</w:t>
            </w:r>
            <w:r>
              <w:rPr>
                <w:b/>
                <w:noProof/>
                <w:sz w:val="28"/>
                <w:szCs w:val="28"/>
                <w:lang w:eastAsia="ru-RU"/>
              </w:rPr>
              <w:t>)</w:t>
            </w:r>
          </w:p>
        </w:tc>
      </w:tr>
      <w:tr w:rsidR="009512B0" w:rsidRPr="00AA1E25" w:rsidTr="00AA1E25">
        <w:trPr>
          <w:trHeight w:val="3247"/>
        </w:trPr>
        <w:tc>
          <w:tcPr>
            <w:tcW w:w="3402" w:type="dxa"/>
            <w:vAlign w:val="center"/>
          </w:tcPr>
          <w:p w:rsidR="009512B0" w:rsidRPr="00AA1E25" w:rsidRDefault="000D4805" w:rsidP="00AA1E25">
            <w:pPr>
              <w:spacing w:after="0" w:line="240" w:lineRule="auto"/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017395" cy="2032000"/>
                  <wp:effectExtent l="19050" t="0" r="1905" b="0"/>
                  <wp:docPr id="52" name="Рисунок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7395" cy="203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vAlign w:val="center"/>
          </w:tcPr>
          <w:p w:rsidR="009512B0" w:rsidRPr="00AA1E25" w:rsidRDefault="000D4805" w:rsidP="00AA1E25">
            <w:pPr>
              <w:spacing w:after="0" w:line="240" w:lineRule="auto"/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104390" cy="2118995"/>
                  <wp:effectExtent l="19050" t="0" r="0" b="0"/>
                  <wp:docPr id="55" name="Рисунок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4390" cy="21189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vAlign w:val="center"/>
          </w:tcPr>
          <w:p w:rsidR="009512B0" w:rsidRPr="00AA1E25" w:rsidRDefault="00AA6626" w:rsidP="00AA1E25">
            <w:pPr>
              <w:spacing w:after="0" w:line="240" w:lineRule="auto"/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205990" cy="2205990"/>
                  <wp:effectExtent l="19050" t="0" r="3810" b="0"/>
                  <wp:docPr id="58" name="Рисунок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5990" cy="22059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512B0" w:rsidRPr="00AA1E25" w:rsidTr="00AA1E25">
        <w:tc>
          <w:tcPr>
            <w:tcW w:w="3402" w:type="dxa"/>
            <w:vAlign w:val="center"/>
          </w:tcPr>
          <w:p w:rsidR="009512B0" w:rsidRPr="00AA1E25" w:rsidRDefault="00AA6626" w:rsidP="00AA1E25">
            <w:pPr>
              <w:spacing w:after="0" w:line="240" w:lineRule="auto"/>
              <w:ind w:left="33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017395" cy="2032000"/>
                  <wp:effectExtent l="19050" t="0" r="1905" b="0"/>
                  <wp:docPr id="61" name="Рисунок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7395" cy="203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vAlign w:val="center"/>
          </w:tcPr>
          <w:p w:rsidR="009512B0" w:rsidRPr="00AA1E25" w:rsidRDefault="00AA6626" w:rsidP="00AA1E25">
            <w:pPr>
              <w:spacing w:after="0" w:line="240" w:lineRule="auto"/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104390" cy="2118995"/>
                  <wp:effectExtent l="19050" t="0" r="0" b="0"/>
                  <wp:docPr id="64" name="Рисунок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4390" cy="21189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vAlign w:val="center"/>
          </w:tcPr>
          <w:p w:rsidR="009512B0" w:rsidRPr="00AA1E25" w:rsidRDefault="00AA6626" w:rsidP="00AA1E25">
            <w:pPr>
              <w:spacing w:after="0" w:line="240" w:lineRule="auto"/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205990" cy="2205990"/>
                  <wp:effectExtent l="19050" t="0" r="3810" b="0"/>
                  <wp:docPr id="67" name="Рисунок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5990" cy="22059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512B0" w:rsidRPr="00AA1E25" w:rsidTr="00AA1E25">
        <w:tc>
          <w:tcPr>
            <w:tcW w:w="3402" w:type="dxa"/>
            <w:vAlign w:val="center"/>
          </w:tcPr>
          <w:p w:rsidR="009512B0" w:rsidRPr="00AA1E25" w:rsidRDefault="00AA6626" w:rsidP="00AA1E25">
            <w:pPr>
              <w:spacing w:after="0" w:line="240" w:lineRule="auto"/>
              <w:ind w:left="33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017395" cy="2032000"/>
                  <wp:effectExtent l="19050" t="0" r="1905" b="0"/>
                  <wp:docPr id="70" name="Рисунок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7395" cy="203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vAlign w:val="center"/>
          </w:tcPr>
          <w:p w:rsidR="009512B0" w:rsidRPr="00AA1E25" w:rsidRDefault="00AA6626" w:rsidP="00AA1E25">
            <w:pPr>
              <w:spacing w:after="0" w:line="240" w:lineRule="auto"/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104390" cy="2118995"/>
                  <wp:effectExtent l="19050" t="0" r="0" b="0"/>
                  <wp:docPr id="73" name="Рисунок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4390" cy="21189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vAlign w:val="center"/>
          </w:tcPr>
          <w:p w:rsidR="009512B0" w:rsidRPr="00AA1E25" w:rsidRDefault="00AA6626" w:rsidP="00AA1E25">
            <w:pPr>
              <w:spacing w:after="0" w:line="240" w:lineRule="auto"/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205990" cy="2205990"/>
                  <wp:effectExtent l="19050" t="0" r="3810" b="0"/>
                  <wp:docPr id="76" name="Рисунок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5990" cy="22059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512B0" w:rsidRPr="00AA1E25" w:rsidTr="00AA1E25">
        <w:tc>
          <w:tcPr>
            <w:tcW w:w="3402" w:type="dxa"/>
            <w:vAlign w:val="center"/>
          </w:tcPr>
          <w:p w:rsidR="009512B0" w:rsidRPr="00AA1E25" w:rsidRDefault="00AA6626" w:rsidP="00AA1E25">
            <w:pPr>
              <w:spacing w:after="0" w:line="240" w:lineRule="auto"/>
              <w:ind w:left="33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017395" cy="2032000"/>
                  <wp:effectExtent l="19050" t="0" r="1905" b="0"/>
                  <wp:docPr id="79" name="Рисунок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7395" cy="203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vAlign w:val="center"/>
          </w:tcPr>
          <w:p w:rsidR="009512B0" w:rsidRPr="00AA1E25" w:rsidRDefault="00AA6626" w:rsidP="00AA1E25">
            <w:pPr>
              <w:spacing w:after="0" w:line="240" w:lineRule="auto"/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104390" cy="2118995"/>
                  <wp:effectExtent l="19050" t="0" r="0" b="0"/>
                  <wp:docPr id="82" name="Рисунок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4390" cy="21189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vAlign w:val="center"/>
          </w:tcPr>
          <w:p w:rsidR="009512B0" w:rsidRPr="00AA1E25" w:rsidRDefault="00725FD6" w:rsidP="00AA1E25">
            <w:pPr>
              <w:spacing w:after="0" w:line="240" w:lineRule="auto"/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205990" cy="2205990"/>
                  <wp:effectExtent l="19050" t="0" r="3810" b="0"/>
                  <wp:docPr id="88" name="Рисунок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5990" cy="22059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512B0" w:rsidRPr="00FB374D" w:rsidRDefault="009512B0" w:rsidP="0084518D">
      <w:pPr>
        <w:rPr>
          <w:sz w:val="6"/>
          <w:szCs w:val="6"/>
        </w:rPr>
      </w:pPr>
    </w:p>
    <w:sectPr w:rsidR="009512B0" w:rsidRPr="00FB374D" w:rsidSect="007F6E53">
      <w:pgSz w:w="11906" w:h="16838"/>
      <w:pgMar w:top="284" w:right="850" w:bottom="28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6"/>
  <w:proofState w:spelling="clean" w:grammar="clean"/>
  <w:attachedTemplate r:id="rId1"/>
  <w:defaultTabStop w:val="708"/>
  <w:characterSpacingControl w:val="doNotCompress"/>
  <w:compat/>
  <w:rsids>
    <w:rsidRoot w:val="00263012"/>
    <w:rsid w:val="00013C46"/>
    <w:rsid w:val="0005645C"/>
    <w:rsid w:val="000A4B32"/>
    <w:rsid w:val="000D4805"/>
    <w:rsid w:val="000D7B78"/>
    <w:rsid w:val="000E22AF"/>
    <w:rsid w:val="00125D9A"/>
    <w:rsid w:val="0015635D"/>
    <w:rsid w:val="00156BB3"/>
    <w:rsid w:val="00187F80"/>
    <w:rsid w:val="0019393E"/>
    <w:rsid w:val="00231DC6"/>
    <w:rsid w:val="00263012"/>
    <w:rsid w:val="00271CB1"/>
    <w:rsid w:val="00294A95"/>
    <w:rsid w:val="00297A14"/>
    <w:rsid w:val="002A6084"/>
    <w:rsid w:val="002B6565"/>
    <w:rsid w:val="003466A7"/>
    <w:rsid w:val="00397882"/>
    <w:rsid w:val="00464604"/>
    <w:rsid w:val="004740E9"/>
    <w:rsid w:val="0048730D"/>
    <w:rsid w:val="004B0901"/>
    <w:rsid w:val="004C48D0"/>
    <w:rsid w:val="004D3A2A"/>
    <w:rsid w:val="004E57C4"/>
    <w:rsid w:val="004E6CC7"/>
    <w:rsid w:val="00514728"/>
    <w:rsid w:val="00515E67"/>
    <w:rsid w:val="00542DF8"/>
    <w:rsid w:val="0056775E"/>
    <w:rsid w:val="005A07AA"/>
    <w:rsid w:val="005A4030"/>
    <w:rsid w:val="00603920"/>
    <w:rsid w:val="00611439"/>
    <w:rsid w:val="006C271C"/>
    <w:rsid w:val="006F171C"/>
    <w:rsid w:val="00725FD6"/>
    <w:rsid w:val="00726257"/>
    <w:rsid w:val="00783AFC"/>
    <w:rsid w:val="00796277"/>
    <w:rsid w:val="007B63FC"/>
    <w:rsid w:val="007E59C3"/>
    <w:rsid w:val="007F6E53"/>
    <w:rsid w:val="0084518D"/>
    <w:rsid w:val="00875436"/>
    <w:rsid w:val="009512B0"/>
    <w:rsid w:val="00971C55"/>
    <w:rsid w:val="00977E67"/>
    <w:rsid w:val="009D610A"/>
    <w:rsid w:val="009D7044"/>
    <w:rsid w:val="00A07889"/>
    <w:rsid w:val="00A24620"/>
    <w:rsid w:val="00A938D3"/>
    <w:rsid w:val="00A95208"/>
    <w:rsid w:val="00AA1E25"/>
    <w:rsid w:val="00AA3A42"/>
    <w:rsid w:val="00AA6626"/>
    <w:rsid w:val="00AB17D5"/>
    <w:rsid w:val="00AC3F3C"/>
    <w:rsid w:val="00AD5238"/>
    <w:rsid w:val="00AE7C1E"/>
    <w:rsid w:val="00AF6A7A"/>
    <w:rsid w:val="00B30BB2"/>
    <w:rsid w:val="00B55650"/>
    <w:rsid w:val="00B5796C"/>
    <w:rsid w:val="00B76F6F"/>
    <w:rsid w:val="00B810DD"/>
    <w:rsid w:val="00B816DC"/>
    <w:rsid w:val="00BB0CED"/>
    <w:rsid w:val="00BC1746"/>
    <w:rsid w:val="00D66FD4"/>
    <w:rsid w:val="00DB5304"/>
    <w:rsid w:val="00E31046"/>
    <w:rsid w:val="00E51113"/>
    <w:rsid w:val="00E67637"/>
    <w:rsid w:val="00EA78E8"/>
    <w:rsid w:val="00EF5210"/>
    <w:rsid w:val="00F20450"/>
    <w:rsid w:val="00F66AE2"/>
    <w:rsid w:val="00FB37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22AF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AC3F3C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AC3F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AC3F3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7653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Work\&#1064;&#1072;&#1093;&#1084;&#1072;&#1090;&#1099;\&#1047;&#1072;&#1076;&#1072;&#1085;&#1080;&#1103;\2%20&#1075;&#1086;&#1076;\&#1044;&#1086;&#1084;&#1072;&#1096;&#1085;&#1077;&#1077;%20&#1079;&#1072;&#1076;&#1072;&#1085;&#1080;&#1077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Домашнее задание.dotx</Template>
  <TotalTime>147</TotalTime>
  <Pages>1</Pages>
  <Words>11</Words>
  <Characters>68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Белые начинают и выигруывают ферзя</vt:lpstr>
    </vt:vector>
  </TitlesOfParts>
  <Company>-</Company>
  <LinksUpToDate>false</LinksUpToDate>
  <CharactersWithSpaces>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Белые начинают и выигруывают ферзя</dc:title>
  <dc:creator>Andrew</dc:creator>
  <cp:lastModifiedBy>Andrew</cp:lastModifiedBy>
  <cp:revision>4</cp:revision>
  <cp:lastPrinted>2018-01-30T11:23:00Z</cp:lastPrinted>
  <dcterms:created xsi:type="dcterms:W3CDTF">2018-01-26T12:54:00Z</dcterms:created>
  <dcterms:modified xsi:type="dcterms:W3CDTF">2018-01-30T11:34:00Z</dcterms:modified>
</cp:coreProperties>
</file>